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6"/>
        <w:gridCol w:w="70"/>
      </w:tblGrid>
      <w:tr w:rsidR="00660219" w14:paraId="16588B31" w14:textId="77777777" w:rsidTr="005E3735">
        <w:trPr>
          <w:trHeight w:hRule="exact" w:val="2976"/>
        </w:trPr>
        <w:tc>
          <w:tcPr>
            <w:tcW w:w="9356" w:type="dxa"/>
          </w:tcPr>
          <w:p w14:paraId="7182DB06" w14:textId="54FE7178" w:rsidR="00660219" w:rsidRDefault="00660219" w:rsidP="00A97B48">
            <w:pPr>
              <w:rPr>
                <w:noProof/>
              </w:rPr>
            </w:pPr>
            <w:r>
              <w:t xml:space="preserve">Katrineholm </w:t>
            </w:r>
            <w:r>
              <w:fldChar w:fldCharType="begin"/>
            </w:r>
            <w:r>
              <w:instrText xml:space="preserve"> CREATEDATE \@ "d MMMM yyyy" </w:instrText>
            </w:r>
            <w:r>
              <w:fldChar w:fldCharType="separate"/>
            </w:r>
            <w:r w:rsidR="00D236FF">
              <w:rPr>
                <w:noProof/>
              </w:rPr>
              <w:t>20</w:t>
            </w:r>
            <w:r w:rsidR="00F6134C">
              <w:rPr>
                <w:noProof/>
              </w:rPr>
              <w:t xml:space="preserve"> september 2024</w:t>
            </w:r>
            <w:r>
              <w:rPr>
                <w:noProof/>
              </w:rPr>
              <w:fldChar w:fldCharType="end"/>
            </w:r>
          </w:p>
          <w:p w14:paraId="1B77934A" w14:textId="77777777" w:rsidR="00660219" w:rsidRDefault="00660219" w:rsidP="00A97B48">
            <w:pPr>
              <w:rPr>
                <w:noProof/>
              </w:rPr>
            </w:pPr>
          </w:p>
          <w:p w14:paraId="555A4C42" w14:textId="77777777" w:rsidR="00660219" w:rsidRDefault="00660219" w:rsidP="00A97B48">
            <w:pPr>
              <w:rPr>
                <w:noProof/>
              </w:rPr>
            </w:pPr>
          </w:p>
          <w:p w14:paraId="058ACD3C" w14:textId="77777777" w:rsidR="00F6134C" w:rsidRPr="00295BCA" w:rsidRDefault="00F6134C" w:rsidP="00A97B48">
            <w:pPr>
              <w:rPr>
                <w:b/>
                <w:bCs/>
                <w:noProof/>
                <w:sz w:val="32"/>
                <w:szCs w:val="32"/>
              </w:rPr>
            </w:pPr>
            <w:r w:rsidRPr="00295BCA">
              <w:rPr>
                <w:b/>
                <w:bCs/>
                <w:noProof/>
                <w:sz w:val="32"/>
                <w:szCs w:val="32"/>
              </w:rPr>
              <w:t>Projekt och Investeringar</w:t>
            </w:r>
          </w:p>
          <w:p w14:paraId="6E9E679A" w14:textId="77777777" w:rsidR="00F6134C" w:rsidRDefault="00F6134C" w:rsidP="00A97B48">
            <w:pPr>
              <w:rPr>
                <w:b/>
                <w:bCs/>
                <w:noProof/>
                <w:sz w:val="28"/>
                <w:szCs w:val="28"/>
              </w:rPr>
            </w:pPr>
          </w:p>
          <w:p w14:paraId="75B83BC2" w14:textId="041A77B6" w:rsidR="00F6134C" w:rsidRDefault="00934B2C" w:rsidP="00A97B48">
            <w:pPr>
              <w:rPr>
                <w:noProof/>
              </w:rPr>
            </w:pPr>
            <w:r>
              <w:rPr>
                <w:noProof/>
              </w:rPr>
              <w:t>Hösten är</w:t>
            </w:r>
            <w:r w:rsidR="00F6134C" w:rsidRPr="00F6134C">
              <w:rPr>
                <w:noProof/>
              </w:rPr>
              <w:t xml:space="preserve"> igång och </w:t>
            </w:r>
            <w:r w:rsidR="00F6134C">
              <w:rPr>
                <w:noProof/>
              </w:rPr>
              <w:t xml:space="preserve">vi på projekt och investeringar vill dela med oss om vad som </w:t>
            </w:r>
            <w:r w:rsidR="001509BB">
              <w:rPr>
                <w:noProof/>
              </w:rPr>
              <w:t xml:space="preserve">är aktuellt </w:t>
            </w:r>
            <w:r w:rsidR="002440C7">
              <w:rPr>
                <w:noProof/>
              </w:rPr>
              <w:t>just nu i de projekt som kan komma att beröra</w:t>
            </w:r>
            <w:r w:rsidR="00F45C2D">
              <w:rPr>
                <w:noProof/>
              </w:rPr>
              <w:t xml:space="preserve"> avdelningar</w:t>
            </w:r>
            <w:r w:rsidR="002440C7">
              <w:rPr>
                <w:noProof/>
              </w:rPr>
              <w:t xml:space="preserve"> Ledningsnät</w:t>
            </w:r>
            <w:r w:rsidR="007630E6">
              <w:rPr>
                <w:noProof/>
              </w:rPr>
              <w:t xml:space="preserve"> </w:t>
            </w:r>
            <w:r w:rsidR="002440C7">
              <w:rPr>
                <w:noProof/>
              </w:rPr>
              <w:t>/</w:t>
            </w:r>
            <w:r w:rsidR="007630E6">
              <w:rPr>
                <w:noProof/>
              </w:rPr>
              <w:t xml:space="preserve"> </w:t>
            </w:r>
            <w:r w:rsidR="002440C7">
              <w:rPr>
                <w:noProof/>
              </w:rPr>
              <w:t>Kundservice</w:t>
            </w:r>
            <w:r w:rsidR="007630E6">
              <w:rPr>
                <w:noProof/>
              </w:rPr>
              <w:t xml:space="preserve"> </w:t>
            </w:r>
            <w:r w:rsidR="002440C7">
              <w:rPr>
                <w:noProof/>
              </w:rPr>
              <w:t>/</w:t>
            </w:r>
            <w:r w:rsidR="007630E6">
              <w:rPr>
                <w:noProof/>
              </w:rPr>
              <w:t xml:space="preserve"> </w:t>
            </w:r>
            <w:r w:rsidR="002440C7">
              <w:rPr>
                <w:noProof/>
              </w:rPr>
              <w:t>Kommunikation</w:t>
            </w:r>
            <w:r w:rsidR="007630E6">
              <w:rPr>
                <w:noProof/>
              </w:rPr>
              <w:t xml:space="preserve">. </w:t>
            </w:r>
          </w:p>
          <w:p w14:paraId="2D177021" w14:textId="4B862653" w:rsidR="00F6134C" w:rsidRPr="008436DA" w:rsidRDefault="00165AE6" w:rsidP="00A97B48">
            <w:pPr>
              <w:rPr>
                <w:noProof/>
              </w:rPr>
            </w:pPr>
            <w:r>
              <w:rPr>
                <w:noProof/>
              </w:rPr>
              <w:br/>
            </w:r>
          </w:p>
          <w:p w14:paraId="3CF8FF6D" w14:textId="77777777" w:rsidR="00165AE6" w:rsidRDefault="00165AE6" w:rsidP="00A97B48">
            <w:pPr>
              <w:rPr>
                <w:b/>
                <w:bCs/>
                <w:noProof/>
                <w:sz w:val="28"/>
                <w:szCs w:val="28"/>
              </w:rPr>
            </w:pPr>
          </w:p>
          <w:p w14:paraId="5A3561AD" w14:textId="77777777" w:rsidR="00F6134C" w:rsidRDefault="00F6134C" w:rsidP="00A97B48">
            <w:pPr>
              <w:rPr>
                <w:b/>
                <w:bCs/>
                <w:noProof/>
                <w:sz w:val="28"/>
                <w:szCs w:val="28"/>
              </w:rPr>
            </w:pPr>
          </w:p>
          <w:p w14:paraId="58F2DCE5" w14:textId="77777777" w:rsidR="00F6134C" w:rsidRDefault="00F6134C" w:rsidP="00A97B48">
            <w:pPr>
              <w:rPr>
                <w:b/>
                <w:bCs/>
                <w:noProof/>
                <w:sz w:val="28"/>
                <w:szCs w:val="28"/>
              </w:rPr>
            </w:pPr>
          </w:p>
          <w:p w14:paraId="4695B293" w14:textId="77777777" w:rsidR="00F6134C" w:rsidRDefault="00F6134C" w:rsidP="00A97B48">
            <w:pPr>
              <w:rPr>
                <w:b/>
                <w:bCs/>
                <w:noProof/>
                <w:sz w:val="28"/>
                <w:szCs w:val="28"/>
              </w:rPr>
            </w:pPr>
          </w:p>
          <w:p w14:paraId="042C59AB" w14:textId="0752CF3D" w:rsidR="00F6134C" w:rsidRPr="00F6134C" w:rsidRDefault="00F6134C" w:rsidP="00A97B48">
            <w:pPr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70" w:type="dxa"/>
          </w:tcPr>
          <w:p w14:paraId="3478B8DB" w14:textId="77777777" w:rsidR="00660219" w:rsidRDefault="00660219" w:rsidP="00A97B48">
            <w:pPr>
              <w:pStyle w:val="Adress"/>
            </w:pPr>
          </w:p>
        </w:tc>
      </w:tr>
    </w:tbl>
    <w:p w14:paraId="5DE0A446" w14:textId="559D0420" w:rsidR="00660219" w:rsidRPr="00295BCA" w:rsidRDefault="001C4E68" w:rsidP="00660219">
      <w:pPr>
        <w:pStyle w:val="Rubrik1"/>
        <w:rPr>
          <w:sz w:val="32"/>
          <w:szCs w:val="32"/>
        </w:rPr>
      </w:pPr>
      <w:r w:rsidRPr="00295BCA">
        <w:rPr>
          <w:sz w:val="32"/>
          <w:szCs w:val="32"/>
        </w:rPr>
        <w:t>Projekt Höst</w:t>
      </w:r>
      <w:r w:rsidR="00AD71B3">
        <w:rPr>
          <w:sz w:val="32"/>
          <w:szCs w:val="32"/>
        </w:rPr>
        <w:t>/Vinter</w:t>
      </w:r>
      <w:r w:rsidRPr="00295BCA">
        <w:rPr>
          <w:sz w:val="32"/>
          <w:szCs w:val="32"/>
        </w:rPr>
        <w:t xml:space="preserve"> -24</w:t>
      </w:r>
    </w:p>
    <w:p w14:paraId="49F2CFD6" w14:textId="77777777" w:rsidR="00295BCA" w:rsidRDefault="00295BCA" w:rsidP="00660219">
      <w:pPr>
        <w:rPr>
          <w:b/>
          <w:bCs/>
          <w:sz w:val="24"/>
          <w:szCs w:val="24"/>
        </w:rPr>
      </w:pPr>
    </w:p>
    <w:p w14:paraId="0E0B0A98" w14:textId="129A7122" w:rsidR="00660219" w:rsidRPr="00AE5015" w:rsidRDefault="00357109" w:rsidP="00660219">
      <w:pPr>
        <w:rPr>
          <w:b/>
          <w:bCs/>
          <w:sz w:val="24"/>
          <w:szCs w:val="24"/>
        </w:rPr>
      </w:pPr>
      <w:r w:rsidRPr="00AE5015">
        <w:rPr>
          <w:b/>
          <w:bCs/>
          <w:sz w:val="24"/>
          <w:szCs w:val="24"/>
        </w:rPr>
        <w:t xml:space="preserve">Pågående </w:t>
      </w:r>
    </w:p>
    <w:p w14:paraId="1322D306" w14:textId="77777777" w:rsidR="00165AE6" w:rsidRDefault="00165AE6" w:rsidP="00660219"/>
    <w:p w14:paraId="41904D80" w14:textId="0D2CA59D" w:rsidR="008915BA" w:rsidRPr="00295BCA" w:rsidRDefault="008915BA" w:rsidP="00660219">
      <w:pPr>
        <w:rPr>
          <w:b/>
          <w:bCs/>
          <w:sz w:val="28"/>
          <w:szCs w:val="28"/>
        </w:rPr>
      </w:pPr>
      <w:r w:rsidRPr="00295BCA">
        <w:rPr>
          <w:b/>
          <w:bCs/>
          <w:sz w:val="28"/>
          <w:szCs w:val="28"/>
        </w:rPr>
        <w:t>Katrineholm</w:t>
      </w:r>
    </w:p>
    <w:p w14:paraId="5AE52A05" w14:textId="77777777" w:rsidR="008070F9" w:rsidRDefault="008070F9" w:rsidP="00660219">
      <w:pPr>
        <w:rPr>
          <w:i/>
          <w:iCs/>
        </w:rPr>
      </w:pPr>
    </w:p>
    <w:p w14:paraId="1DDF8FCF" w14:textId="4A763C66" w:rsidR="00357109" w:rsidRPr="00656031" w:rsidRDefault="008915BA" w:rsidP="00660219">
      <w:pPr>
        <w:rPr>
          <w:b/>
          <w:bCs/>
          <w:i/>
          <w:iCs/>
        </w:rPr>
      </w:pPr>
      <w:proofErr w:type="spellStart"/>
      <w:r w:rsidRPr="00656031">
        <w:rPr>
          <w:b/>
          <w:bCs/>
          <w:i/>
          <w:iCs/>
        </w:rPr>
        <w:t>Kers</w:t>
      </w:r>
      <w:r w:rsidR="000C2F51" w:rsidRPr="00656031">
        <w:rPr>
          <w:b/>
          <w:bCs/>
          <w:i/>
          <w:iCs/>
        </w:rPr>
        <w:t>t</w:t>
      </w:r>
      <w:r w:rsidRPr="00656031">
        <w:rPr>
          <w:b/>
          <w:bCs/>
          <w:i/>
          <w:iCs/>
        </w:rPr>
        <w:t>inbodagatan</w:t>
      </w:r>
      <w:proofErr w:type="spellEnd"/>
    </w:p>
    <w:p w14:paraId="153F2907" w14:textId="7C429DB8" w:rsidR="00656031" w:rsidRPr="00FC5630" w:rsidRDefault="00656031" w:rsidP="00660219">
      <w:pPr>
        <w:rPr>
          <w:i/>
          <w:iCs/>
        </w:rPr>
      </w:pPr>
      <w:r>
        <w:rPr>
          <w:i/>
          <w:iCs/>
        </w:rPr>
        <w:t>Projektledare: Niklas Bergman</w:t>
      </w:r>
    </w:p>
    <w:p w14:paraId="03DDC687" w14:textId="3204A91D" w:rsidR="004F316A" w:rsidRDefault="00816036" w:rsidP="00660219">
      <w:r>
        <w:t>F</w:t>
      </w:r>
      <w:r w:rsidRPr="00816036">
        <w:t>örnyelse av vattenledning</w:t>
      </w:r>
      <w:r w:rsidRPr="00FC5630">
        <w:rPr>
          <w:i/>
          <w:iCs/>
        </w:rPr>
        <w:t xml:space="preserve"> </w:t>
      </w:r>
      <w:r>
        <w:t>p</w:t>
      </w:r>
      <w:r w:rsidR="004F316A">
        <w:t xml:space="preserve">ågår via RAM-avtal Skanska. Försenat ca 2 månader på grund av tillkommande arbete med ventiler. </w:t>
      </w:r>
      <w:r w:rsidR="00BB4EB2">
        <w:t>Beräknas k</w:t>
      </w:r>
      <w:r w:rsidR="004F316A">
        <w:t>lart november/december 2024.</w:t>
      </w:r>
    </w:p>
    <w:p w14:paraId="5A2C4FCB" w14:textId="77777777" w:rsidR="004F316A" w:rsidRPr="00656031" w:rsidRDefault="004F316A" w:rsidP="00660219">
      <w:pPr>
        <w:rPr>
          <w:b/>
          <w:bCs/>
        </w:rPr>
      </w:pPr>
    </w:p>
    <w:p w14:paraId="6CEAAC2F" w14:textId="77777777" w:rsidR="00656031" w:rsidRPr="00656031" w:rsidRDefault="0009666A" w:rsidP="00660219">
      <w:pPr>
        <w:rPr>
          <w:b/>
          <w:bCs/>
          <w:i/>
          <w:iCs/>
        </w:rPr>
      </w:pPr>
      <w:r w:rsidRPr="00656031">
        <w:rPr>
          <w:b/>
          <w:bCs/>
          <w:i/>
          <w:iCs/>
        </w:rPr>
        <w:t>Kungsgatan/Bohusgatan</w:t>
      </w:r>
      <w:r w:rsidR="009372AB" w:rsidRPr="00656031">
        <w:rPr>
          <w:b/>
          <w:bCs/>
          <w:i/>
          <w:iCs/>
        </w:rPr>
        <w:t xml:space="preserve"> </w:t>
      </w:r>
    </w:p>
    <w:p w14:paraId="72A995B6" w14:textId="40D1E354" w:rsidR="0009666A" w:rsidRPr="00656031" w:rsidRDefault="00656031" w:rsidP="00660219">
      <w:pPr>
        <w:rPr>
          <w:i/>
          <w:iCs/>
        </w:rPr>
      </w:pPr>
      <w:r w:rsidRPr="00656031">
        <w:rPr>
          <w:i/>
          <w:iCs/>
        </w:rPr>
        <w:t xml:space="preserve">Projektledare: </w:t>
      </w:r>
      <w:r w:rsidR="009372AB" w:rsidRPr="00656031">
        <w:rPr>
          <w:i/>
          <w:iCs/>
        </w:rPr>
        <w:t>N</w:t>
      </w:r>
      <w:r w:rsidRPr="00656031">
        <w:rPr>
          <w:i/>
          <w:iCs/>
        </w:rPr>
        <w:t xml:space="preserve">iklas </w:t>
      </w:r>
      <w:r w:rsidR="009372AB" w:rsidRPr="00656031">
        <w:rPr>
          <w:i/>
          <w:iCs/>
        </w:rPr>
        <w:t>B</w:t>
      </w:r>
      <w:r w:rsidRPr="00656031">
        <w:rPr>
          <w:i/>
          <w:iCs/>
        </w:rPr>
        <w:t>ergman</w:t>
      </w:r>
    </w:p>
    <w:p w14:paraId="15BC6401" w14:textId="10F6B369" w:rsidR="00131EF4" w:rsidRDefault="00630C4D" w:rsidP="00131EF4">
      <w:r>
        <w:t>Detaljprojektering färdigt</w:t>
      </w:r>
      <w:r w:rsidR="00816036">
        <w:t>.</w:t>
      </w:r>
      <w:r w:rsidR="00816036" w:rsidRPr="00816036">
        <w:t xml:space="preserve"> </w:t>
      </w:r>
      <w:r w:rsidR="00816036">
        <w:t>Förnyelse av spill-, dag och vattenledning.</w:t>
      </w:r>
      <w:r w:rsidR="00262ACB" w:rsidRPr="00262ACB">
        <w:t xml:space="preserve"> </w:t>
      </w:r>
      <w:r w:rsidR="00262ACB">
        <w:t xml:space="preserve">Upphandlat och tilldelat </w:t>
      </w:r>
      <w:proofErr w:type="spellStart"/>
      <w:r w:rsidR="00262ACB">
        <w:t>Salboheds</w:t>
      </w:r>
      <w:proofErr w:type="spellEnd"/>
      <w:r w:rsidR="00262ACB">
        <w:t>.</w:t>
      </w:r>
      <w:r w:rsidR="00816036">
        <w:t xml:space="preserve"> K</w:t>
      </w:r>
      <w:r>
        <w:t>lar för byggs</w:t>
      </w:r>
      <w:r w:rsidR="00131EF4">
        <w:t>tart vecka 38 och pågår till sommaren 2025.</w:t>
      </w:r>
    </w:p>
    <w:p w14:paraId="02059AF7" w14:textId="77777777" w:rsidR="00BF4383" w:rsidRDefault="00BF4383" w:rsidP="00660219"/>
    <w:p w14:paraId="384A048A" w14:textId="435F08A6" w:rsidR="00656031" w:rsidRPr="00656031" w:rsidRDefault="0009666A" w:rsidP="00660219">
      <w:pPr>
        <w:rPr>
          <w:b/>
          <w:bCs/>
          <w:i/>
          <w:iCs/>
        </w:rPr>
      </w:pPr>
      <w:r w:rsidRPr="00656031">
        <w:rPr>
          <w:b/>
          <w:bCs/>
          <w:i/>
          <w:iCs/>
        </w:rPr>
        <w:t>Trolldalen etapp 2</w:t>
      </w:r>
    </w:p>
    <w:p w14:paraId="156A13D4" w14:textId="651D5A4C" w:rsidR="00656031" w:rsidRPr="00FC5630" w:rsidRDefault="00656031" w:rsidP="00660219">
      <w:pPr>
        <w:rPr>
          <w:i/>
          <w:iCs/>
        </w:rPr>
      </w:pPr>
      <w:r>
        <w:rPr>
          <w:i/>
          <w:iCs/>
        </w:rPr>
        <w:t>Projektledare: Niklas Bergman</w:t>
      </w:r>
    </w:p>
    <w:p w14:paraId="281FC82F" w14:textId="67A43088" w:rsidR="00D22D49" w:rsidRDefault="00816036" w:rsidP="00660219">
      <w:r>
        <w:t xml:space="preserve">Exploateringsområde tillsammans med kommunen. </w:t>
      </w:r>
      <w:r w:rsidR="009F1192">
        <w:t xml:space="preserve">Upphandlat och tilldelat </w:t>
      </w:r>
      <w:proofErr w:type="spellStart"/>
      <w:r w:rsidR="009F1192">
        <w:t>Salboheds</w:t>
      </w:r>
      <w:proofErr w:type="spellEnd"/>
      <w:r w:rsidR="009F1192">
        <w:t xml:space="preserve">. </w:t>
      </w:r>
      <w:proofErr w:type="gramStart"/>
      <w:r w:rsidR="00FC5630">
        <w:t>Start vecka</w:t>
      </w:r>
      <w:proofErr w:type="gramEnd"/>
      <w:r w:rsidR="00FC5630">
        <w:t xml:space="preserve"> 41 och pågår till sommaren 2025.</w:t>
      </w:r>
    </w:p>
    <w:p w14:paraId="2AD90E7B" w14:textId="77777777" w:rsidR="00FC5630" w:rsidRPr="00656031" w:rsidRDefault="00FC5630" w:rsidP="00660219">
      <w:pPr>
        <w:rPr>
          <w:b/>
          <w:bCs/>
        </w:rPr>
      </w:pPr>
    </w:p>
    <w:p w14:paraId="153C8CFA" w14:textId="5B5F2F9E" w:rsidR="008915BA" w:rsidRPr="00656031" w:rsidRDefault="008915BA" w:rsidP="00660219">
      <w:pPr>
        <w:rPr>
          <w:b/>
          <w:bCs/>
          <w:i/>
          <w:iCs/>
        </w:rPr>
      </w:pPr>
      <w:r w:rsidRPr="00656031">
        <w:rPr>
          <w:b/>
          <w:bCs/>
          <w:i/>
          <w:iCs/>
        </w:rPr>
        <w:t>Gärdesgatan</w:t>
      </w:r>
    </w:p>
    <w:p w14:paraId="1EB154CC" w14:textId="1DFAC44F" w:rsidR="00656031" w:rsidRDefault="00656031" w:rsidP="00660219">
      <w:pPr>
        <w:rPr>
          <w:i/>
          <w:iCs/>
        </w:rPr>
      </w:pPr>
      <w:r>
        <w:rPr>
          <w:i/>
          <w:iCs/>
        </w:rPr>
        <w:t>Projektledare: Mats Webjörn</w:t>
      </w:r>
    </w:p>
    <w:p w14:paraId="140F4A1B" w14:textId="35E2E5F1" w:rsidR="00816036" w:rsidRDefault="00656031" w:rsidP="00660219">
      <w:r>
        <w:t xml:space="preserve">Renovering av </w:t>
      </w:r>
      <w:r w:rsidR="00EA704A">
        <w:t xml:space="preserve">vatten, </w:t>
      </w:r>
      <w:r>
        <w:t xml:space="preserve">spill- och dagvattenledningar. </w:t>
      </w:r>
      <w:r w:rsidR="00FF4A86">
        <w:t>Fortskrider som planerat, entreprenören har undvikit bergsprängning</w:t>
      </w:r>
      <w:r w:rsidR="007A6752">
        <w:t>.</w:t>
      </w:r>
    </w:p>
    <w:p w14:paraId="5F117C32" w14:textId="77777777" w:rsidR="00FF4A86" w:rsidRPr="00EF41D0" w:rsidRDefault="00FF4A86" w:rsidP="00660219"/>
    <w:p w14:paraId="05BC8D2B" w14:textId="1FF56ABA" w:rsidR="00487BF5" w:rsidRPr="00EA704A" w:rsidRDefault="00487BF5" w:rsidP="00660219">
      <w:pPr>
        <w:rPr>
          <w:b/>
          <w:bCs/>
          <w:i/>
          <w:iCs/>
          <w:u w:val="single"/>
        </w:rPr>
      </w:pPr>
      <w:r w:rsidRPr="00EA704A">
        <w:rPr>
          <w:b/>
          <w:bCs/>
          <w:i/>
          <w:iCs/>
        </w:rPr>
        <w:t>Doktorvägen</w:t>
      </w:r>
    </w:p>
    <w:p w14:paraId="6EE2E932" w14:textId="156D5794" w:rsidR="00EA704A" w:rsidRDefault="00EA704A" w:rsidP="00660219">
      <w:pPr>
        <w:rPr>
          <w:i/>
          <w:iCs/>
        </w:rPr>
      </w:pPr>
      <w:r w:rsidRPr="00EA704A">
        <w:rPr>
          <w:i/>
          <w:iCs/>
        </w:rPr>
        <w:t>Projektledare</w:t>
      </w:r>
      <w:r>
        <w:rPr>
          <w:i/>
          <w:iCs/>
        </w:rPr>
        <w:t>:</w:t>
      </w:r>
      <w:r w:rsidR="006C0102">
        <w:rPr>
          <w:i/>
          <w:iCs/>
        </w:rPr>
        <w:t xml:space="preserve"> Mats Webjörn</w:t>
      </w:r>
    </w:p>
    <w:p w14:paraId="066D9B8B" w14:textId="2659F065" w:rsidR="008436DA" w:rsidRDefault="00487BF5" w:rsidP="00660219">
      <w:r>
        <w:t xml:space="preserve">I byggskede, </w:t>
      </w:r>
      <w:r w:rsidR="00C760DA">
        <w:t>vattenledning läggs delvis om en bit</w:t>
      </w:r>
      <w:r w:rsidR="00EA704A">
        <w:t>. Brunn</w:t>
      </w:r>
      <w:r w:rsidR="006206C4">
        <w:t>sbyte</w:t>
      </w:r>
      <w:r w:rsidR="00EA704A">
        <w:t xml:space="preserve"> blev brunnsrenovering då leveranstiden </w:t>
      </w:r>
      <w:r w:rsidR="006206C4">
        <w:t>på ny brunn var för lång så återanvändes befintlig brunn.</w:t>
      </w:r>
    </w:p>
    <w:p w14:paraId="391F7223" w14:textId="77777777" w:rsidR="00295BCA" w:rsidRDefault="00295BCA" w:rsidP="00660219"/>
    <w:p w14:paraId="473F4D48" w14:textId="41B535D0" w:rsidR="008915BA" w:rsidRPr="00295BCA" w:rsidRDefault="009F7E91" w:rsidP="00660219">
      <w:pPr>
        <w:rPr>
          <w:b/>
          <w:bCs/>
          <w:i/>
          <w:iCs/>
        </w:rPr>
      </w:pPr>
      <w:r w:rsidRPr="00295BCA">
        <w:rPr>
          <w:b/>
          <w:bCs/>
          <w:i/>
          <w:iCs/>
        </w:rPr>
        <w:t xml:space="preserve">Furugatan, </w:t>
      </w:r>
      <w:proofErr w:type="spellStart"/>
      <w:r w:rsidRPr="00295BCA">
        <w:rPr>
          <w:b/>
          <w:bCs/>
          <w:i/>
          <w:iCs/>
        </w:rPr>
        <w:t>Höjdgatan</w:t>
      </w:r>
      <w:proofErr w:type="spellEnd"/>
    </w:p>
    <w:p w14:paraId="455A5AA0" w14:textId="06DB6D89" w:rsidR="006206C4" w:rsidRDefault="006206C4" w:rsidP="00660219">
      <w:pPr>
        <w:rPr>
          <w:i/>
          <w:iCs/>
        </w:rPr>
      </w:pPr>
      <w:r>
        <w:rPr>
          <w:i/>
          <w:iCs/>
        </w:rPr>
        <w:t>Projektledare:</w:t>
      </w:r>
      <w:r w:rsidR="00B537A4">
        <w:rPr>
          <w:i/>
          <w:iCs/>
        </w:rPr>
        <w:t xml:space="preserve"> Mats Webjörn</w:t>
      </w:r>
    </w:p>
    <w:p w14:paraId="1B897717" w14:textId="77777777" w:rsidR="00234088" w:rsidRDefault="00685D24" w:rsidP="00660219">
      <w:r>
        <w:t>Detaljprojektering färdigt</w:t>
      </w:r>
      <w:r w:rsidR="00A9300D">
        <w:t xml:space="preserve"> och utförandet </w:t>
      </w:r>
      <w:r w:rsidR="007836BD">
        <w:t xml:space="preserve">beräknas </w:t>
      </w:r>
      <w:r w:rsidR="00B537A4">
        <w:t>starta v.43.</w:t>
      </w:r>
    </w:p>
    <w:p w14:paraId="0A2A578B" w14:textId="77777777" w:rsidR="005E3735" w:rsidRDefault="005E3735" w:rsidP="00660219"/>
    <w:p w14:paraId="3C0C194C" w14:textId="77777777" w:rsidR="005E3735" w:rsidRDefault="005E3735" w:rsidP="00660219"/>
    <w:p w14:paraId="628DD190" w14:textId="360C93A8" w:rsidR="00DB479F" w:rsidRPr="00234088" w:rsidRDefault="00AB5105" w:rsidP="00660219">
      <w:r w:rsidRPr="006206C4">
        <w:rPr>
          <w:b/>
          <w:bCs/>
          <w:i/>
          <w:iCs/>
        </w:rPr>
        <w:lastRenderedPageBreak/>
        <w:t>Floragatan/Linnévägen, förnyelse av spill- och vattenledning</w:t>
      </w:r>
    </w:p>
    <w:p w14:paraId="5E983A23" w14:textId="62992765" w:rsidR="006206C4" w:rsidRPr="00131EF4" w:rsidRDefault="006206C4" w:rsidP="00660219">
      <w:pPr>
        <w:rPr>
          <w:i/>
          <w:iCs/>
        </w:rPr>
      </w:pPr>
      <w:r>
        <w:rPr>
          <w:i/>
          <w:iCs/>
        </w:rPr>
        <w:t>Projektledare: Helene Kall</w:t>
      </w:r>
    </w:p>
    <w:p w14:paraId="2F7C2913" w14:textId="1542E4A8" w:rsidR="00295BCA" w:rsidRDefault="009433EE" w:rsidP="00660219">
      <w:r>
        <w:t>Entreprenaden starta</w:t>
      </w:r>
      <w:r w:rsidR="00CC1525">
        <w:t>de</w:t>
      </w:r>
      <w:r>
        <w:t xml:space="preserve"> för utförande </w:t>
      </w:r>
      <w:r w:rsidR="00131EF4">
        <w:t>vecka 38</w:t>
      </w:r>
      <w:r w:rsidR="00CC1525">
        <w:t>/39</w:t>
      </w:r>
      <w:r w:rsidR="00B537A4">
        <w:t>.</w:t>
      </w:r>
    </w:p>
    <w:p w14:paraId="44CD27E2" w14:textId="77777777" w:rsidR="005E3735" w:rsidRDefault="005E3735" w:rsidP="00660219"/>
    <w:p w14:paraId="09639EF4" w14:textId="05D3849C" w:rsidR="008E7DD4" w:rsidRPr="00F45C2D" w:rsidRDefault="008E7DD4" w:rsidP="00660219">
      <w:pPr>
        <w:rPr>
          <w:b/>
          <w:bCs/>
          <w:i/>
          <w:iCs/>
        </w:rPr>
      </w:pPr>
      <w:r w:rsidRPr="00F45C2D">
        <w:rPr>
          <w:b/>
          <w:bCs/>
          <w:i/>
          <w:iCs/>
        </w:rPr>
        <w:t>Infodringsprojekt</w:t>
      </w:r>
      <w:r w:rsidR="00234088" w:rsidRPr="00F45C2D">
        <w:rPr>
          <w:b/>
          <w:bCs/>
          <w:i/>
          <w:iCs/>
        </w:rPr>
        <w:t xml:space="preserve"> v.41</w:t>
      </w:r>
    </w:p>
    <w:p w14:paraId="75C55FEB" w14:textId="4513D37F" w:rsidR="00F45C2D" w:rsidRPr="00F45C2D" w:rsidRDefault="00F45C2D" w:rsidP="00660219">
      <w:pPr>
        <w:rPr>
          <w:i/>
          <w:iCs/>
        </w:rPr>
      </w:pPr>
      <w:r w:rsidRPr="00F45C2D">
        <w:rPr>
          <w:i/>
          <w:iCs/>
        </w:rPr>
        <w:t>Projektledare: Niklas Bergman</w:t>
      </w:r>
    </w:p>
    <w:p w14:paraId="29C86A3A" w14:textId="7D46C508" w:rsidR="008E7DD4" w:rsidRDefault="008E7DD4" w:rsidP="00660219">
      <w:r>
        <w:t>Claestorpsvägen</w:t>
      </w:r>
    </w:p>
    <w:p w14:paraId="2134DEDA" w14:textId="3B993F18" w:rsidR="008E7DD4" w:rsidRDefault="008E7DD4" w:rsidP="00660219">
      <w:r>
        <w:t>Herkulesgatan</w:t>
      </w:r>
    </w:p>
    <w:p w14:paraId="511F3DA5" w14:textId="0830D228" w:rsidR="008E7DD4" w:rsidRDefault="008E7DD4" w:rsidP="00660219">
      <w:r>
        <w:t>Sjölandsvägen</w:t>
      </w:r>
    </w:p>
    <w:p w14:paraId="6B9573D6" w14:textId="0570B840" w:rsidR="00880F50" w:rsidRDefault="008E7DD4" w:rsidP="00660219">
      <w:r>
        <w:t>Sköldhemsvägen</w:t>
      </w:r>
    </w:p>
    <w:p w14:paraId="0FD24513" w14:textId="77777777" w:rsidR="00D77892" w:rsidRDefault="00D77892" w:rsidP="00660219"/>
    <w:p w14:paraId="434001DE" w14:textId="77777777" w:rsidR="005E3735" w:rsidRDefault="005E3735" w:rsidP="00660219"/>
    <w:p w14:paraId="58A211AE" w14:textId="5887EB78" w:rsidR="00660219" w:rsidRPr="00295BCA" w:rsidRDefault="008915BA" w:rsidP="00660219">
      <w:pPr>
        <w:rPr>
          <w:b/>
          <w:bCs/>
          <w:sz w:val="28"/>
          <w:szCs w:val="28"/>
        </w:rPr>
      </w:pPr>
      <w:r w:rsidRPr="00295BCA">
        <w:rPr>
          <w:b/>
          <w:bCs/>
          <w:sz w:val="28"/>
          <w:szCs w:val="28"/>
        </w:rPr>
        <w:t>Flen</w:t>
      </w:r>
    </w:p>
    <w:p w14:paraId="73E0726E" w14:textId="77777777" w:rsidR="008070F9" w:rsidRDefault="008070F9" w:rsidP="00660219">
      <w:pPr>
        <w:rPr>
          <w:i/>
          <w:iCs/>
        </w:rPr>
      </w:pPr>
    </w:p>
    <w:p w14:paraId="39A3D24E" w14:textId="0956D260" w:rsidR="008915BA" w:rsidRPr="00395CA8" w:rsidRDefault="00C65BCE" w:rsidP="00660219">
      <w:pPr>
        <w:rPr>
          <w:b/>
          <w:bCs/>
          <w:i/>
          <w:iCs/>
        </w:rPr>
      </w:pPr>
      <w:proofErr w:type="spellStart"/>
      <w:r w:rsidRPr="00395CA8">
        <w:rPr>
          <w:b/>
          <w:bCs/>
          <w:i/>
          <w:iCs/>
        </w:rPr>
        <w:t>Bettna</w:t>
      </w:r>
      <w:proofErr w:type="spellEnd"/>
      <w:r w:rsidRPr="00395CA8">
        <w:rPr>
          <w:b/>
          <w:bCs/>
          <w:i/>
          <w:iCs/>
        </w:rPr>
        <w:t>,</w:t>
      </w:r>
      <w:r w:rsidR="00395CA8" w:rsidRPr="00395CA8">
        <w:rPr>
          <w:b/>
          <w:bCs/>
          <w:i/>
          <w:iCs/>
        </w:rPr>
        <w:t xml:space="preserve"> </w:t>
      </w:r>
      <w:proofErr w:type="spellStart"/>
      <w:r w:rsidR="00395CA8" w:rsidRPr="00395CA8">
        <w:rPr>
          <w:b/>
          <w:bCs/>
          <w:i/>
          <w:iCs/>
        </w:rPr>
        <w:t>Skenalavägen</w:t>
      </w:r>
      <w:proofErr w:type="spellEnd"/>
      <w:r w:rsidRPr="00395CA8">
        <w:rPr>
          <w:b/>
          <w:bCs/>
          <w:i/>
          <w:iCs/>
        </w:rPr>
        <w:t xml:space="preserve"> förnyelse av spill-, dag- och vattenledning</w:t>
      </w:r>
      <w:r w:rsidR="00DB479F" w:rsidRPr="00395CA8">
        <w:rPr>
          <w:b/>
          <w:bCs/>
          <w:i/>
          <w:iCs/>
        </w:rPr>
        <w:t xml:space="preserve"> (NB)</w:t>
      </w:r>
    </w:p>
    <w:p w14:paraId="467AA24D" w14:textId="4720E792" w:rsidR="00D62F96" w:rsidRDefault="00D62F96" w:rsidP="00D62F96">
      <w:pPr>
        <w:rPr>
          <w:i/>
          <w:iCs/>
        </w:rPr>
      </w:pPr>
      <w:r>
        <w:rPr>
          <w:i/>
          <w:iCs/>
        </w:rPr>
        <w:t>Projektledare:</w:t>
      </w:r>
      <w:r w:rsidR="00395CA8">
        <w:rPr>
          <w:i/>
          <w:iCs/>
        </w:rPr>
        <w:t xml:space="preserve"> Niklas Bergman</w:t>
      </w:r>
    </w:p>
    <w:p w14:paraId="47DB9C7D" w14:textId="057F9395" w:rsidR="00586C8E" w:rsidRDefault="00395CA8" w:rsidP="00660219">
      <w:r>
        <w:t>F</w:t>
      </w:r>
      <w:r w:rsidR="00586C8E">
        <w:t xml:space="preserve">örnyelse av spill-, dag- och vattenledning. Projektering pågår, utförande under vinter/vår </w:t>
      </w:r>
      <w:r w:rsidR="006644D8">
        <w:t>2024–2025</w:t>
      </w:r>
      <w:r w:rsidR="00586C8E">
        <w:t>.</w:t>
      </w:r>
    </w:p>
    <w:p w14:paraId="71E82B72" w14:textId="77777777" w:rsidR="00710031" w:rsidRDefault="00710031" w:rsidP="00660219"/>
    <w:p w14:paraId="14937805" w14:textId="77DB9F9E" w:rsidR="00C65BCE" w:rsidRPr="00295BCA" w:rsidRDefault="00C65BCE" w:rsidP="00660219">
      <w:pPr>
        <w:rPr>
          <w:b/>
          <w:bCs/>
          <w:i/>
          <w:iCs/>
        </w:rPr>
      </w:pPr>
      <w:proofErr w:type="spellStart"/>
      <w:r w:rsidRPr="00295BCA">
        <w:rPr>
          <w:b/>
          <w:bCs/>
          <w:i/>
          <w:iCs/>
        </w:rPr>
        <w:t>Skebokvarn</w:t>
      </w:r>
      <w:proofErr w:type="spellEnd"/>
      <w:r w:rsidRPr="00295BCA">
        <w:rPr>
          <w:b/>
          <w:bCs/>
          <w:i/>
          <w:iCs/>
        </w:rPr>
        <w:t>, förnyelse av spill- och vattenledning</w:t>
      </w:r>
      <w:r w:rsidR="00DB479F" w:rsidRPr="00295BCA">
        <w:rPr>
          <w:b/>
          <w:bCs/>
          <w:i/>
          <w:iCs/>
        </w:rPr>
        <w:t xml:space="preserve"> (NB)</w:t>
      </w:r>
    </w:p>
    <w:p w14:paraId="1DE992CE" w14:textId="345FC7B5" w:rsidR="00D62F96" w:rsidRPr="00E01B5C" w:rsidRDefault="00D62F96" w:rsidP="00D62F96">
      <w:pPr>
        <w:rPr>
          <w:i/>
          <w:iCs/>
        </w:rPr>
      </w:pPr>
      <w:r>
        <w:rPr>
          <w:i/>
          <w:iCs/>
        </w:rPr>
        <w:t>Projektledare:</w:t>
      </w:r>
      <w:r w:rsidR="00F4752F">
        <w:rPr>
          <w:i/>
          <w:iCs/>
        </w:rPr>
        <w:t xml:space="preserve"> Niklas Bergman</w:t>
      </w:r>
    </w:p>
    <w:p w14:paraId="0EB91DE3" w14:textId="1829C08C" w:rsidR="008915BA" w:rsidRDefault="006644D8" w:rsidP="00660219">
      <w:r>
        <w:t>Bygghandlingar klara, planerad byggstart oktober/november. Klart december 2024.</w:t>
      </w:r>
    </w:p>
    <w:p w14:paraId="430731BA" w14:textId="77777777" w:rsidR="00170944" w:rsidRDefault="00170944" w:rsidP="00660219"/>
    <w:p w14:paraId="5B1415E1" w14:textId="0864438D" w:rsidR="00BE337C" w:rsidRPr="00295BCA" w:rsidRDefault="00D70692" w:rsidP="00660219">
      <w:pPr>
        <w:rPr>
          <w:b/>
          <w:bCs/>
          <w:i/>
          <w:iCs/>
        </w:rPr>
      </w:pPr>
      <w:r w:rsidRPr="00295BCA">
        <w:rPr>
          <w:b/>
          <w:bCs/>
          <w:i/>
          <w:iCs/>
        </w:rPr>
        <w:t>Landsvägsgatan etapp 4, Malmköping</w:t>
      </w:r>
    </w:p>
    <w:p w14:paraId="59F2E2E1" w14:textId="1482106F" w:rsidR="00D62F96" w:rsidRPr="00D62F96" w:rsidRDefault="00D62F96" w:rsidP="00660219">
      <w:pPr>
        <w:rPr>
          <w:i/>
          <w:iCs/>
        </w:rPr>
      </w:pPr>
      <w:r>
        <w:rPr>
          <w:i/>
          <w:iCs/>
        </w:rPr>
        <w:t>Projektledare:</w:t>
      </w:r>
      <w:r w:rsidR="00FB19CF">
        <w:rPr>
          <w:i/>
          <w:iCs/>
        </w:rPr>
        <w:t xml:space="preserve"> Anneli Ekström</w:t>
      </w:r>
    </w:p>
    <w:p w14:paraId="4C806CC1" w14:textId="054C44AA" w:rsidR="00AE52F9" w:rsidRDefault="00A422B7" w:rsidP="00660219">
      <w:r>
        <w:t xml:space="preserve">Upphandlat och tilldelat Tuna </w:t>
      </w:r>
      <w:r w:rsidR="00C14362">
        <w:t xml:space="preserve">Förvaltning &amp; Entreprenad AB. </w:t>
      </w:r>
      <w:r w:rsidR="00AE52F9">
        <w:t>Informationsmöte har hållits för berörda fastighetsägare och näringsidkare.</w:t>
      </w:r>
      <w:r w:rsidR="00AF7326">
        <w:t xml:space="preserve"> Etablering och byggstart v.3</w:t>
      </w:r>
      <w:r w:rsidR="006C6932">
        <w:t>9, etapp 1 avstängning av vägar och rivning av asfalt.</w:t>
      </w:r>
    </w:p>
    <w:p w14:paraId="1FE9B1E0" w14:textId="77777777" w:rsidR="00A95B7D" w:rsidRDefault="00A95B7D" w:rsidP="00660219"/>
    <w:p w14:paraId="00D80BDE" w14:textId="43C730E6" w:rsidR="00A95B7D" w:rsidRPr="00295BCA" w:rsidRDefault="00D94068" w:rsidP="00660219">
      <w:pPr>
        <w:rPr>
          <w:b/>
          <w:bCs/>
        </w:rPr>
      </w:pPr>
      <w:proofErr w:type="spellStart"/>
      <w:r w:rsidRPr="00295BCA">
        <w:rPr>
          <w:b/>
          <w:bCs/>
          <w:i/>
          <w:iCs/>
        </w:rPr>
        <w:t>Ättersta</w:t>
      </w:r>
      <w:proofErr w:type="spellEnd"/>
      <w:r w:rsidRPr="00295BCA">
        <w:rPr>
          <w:b/>
          <w:bCs/>
        </w:rPr>
        <w:t xml:space="preserve"> </w:t>
      </w:r>
    </w:p>
    <w:p w14:paraId="3CD9A76F" w14:textId="3A1B9620" w:rsidR="00D62F96" w:rsidRPr="00E01B5C" w:rsidRDefault="00D62F96" w:rsidP="00D62F96">
      <w:pPr>
        <w:rPr>
          <w:i/>
          <w:iCs/>
        </w:rPr>
      </w:pPr>
      <w:r>
        <w:rPr>
          <w:i/>
          <w:iCs/>
        </w:rPr>
        <w:t>Projektledare:</w:t>
      </w:r>
      <w:r w:rsidR="00FB19CF">
        <w:rPr>
          <w:i/>
          <w:iCs/>
        </w:rPr>
        <w:t xml:space="preserve"> Anneli Ekström</w:t>
      </w:r>
    </w:p>
    <w:p w14:paraId="4A08D4A7" w14:textId="6BB6073E" w:rsidR="00D94068" w:rsidRDefault="00D94068" w:rsidP="00660219">
      <w:r>
        <w:t xml:space="preserve">Upphandlat och tilldelat </w:t>
      </w:r>
      <w:proofErr w:type="spellStart"/>
      <w:r>
        <w:t>Salboheds</w:t>
      </w:r>
      <w:proofErr w:type="spellEnd"/>
      <w:r>
        <w:t xml:space="preserve">. </w:t>
      </w:r>
      <w:r w:rsidR="00024AE8">
        <w:t xml:space="preserve">Informationsmöte väntas hållas </w:t>
      </w:r>
      <w:r w:rsidR="009A674B">
        <w:t>v.42 Etablering och byggstart är planerat till v.43.</w:t>
      </w:r>
    </w:p>
    <w:p w14:paraId="29633525" w14:textId="77777777" w:rsidR="00234088" w:rsidRDefault="00234088" w:rsidP="00660219"/>
    <w:p w14:paraId="1AA2BFA3" w14:textId="77777777" w:rsidR="00D77892" w:rsidRDefault="00D77892" w:rsidP="00660219"/>
    <w:p w14:paraId="7AAA826E" w14:textId="70DC6186" w:rsidR="008915BA" w:rsidRPr="00FB19CF" w:rsidRDefault="008915BA" w:rsidP="00165AE6">
      <w:pPr>
        <w:rPr>
          <w:b/>
          <w:bCs/>
          <w:sz w:val="28"/>
          <w:szCs w:val="28"/>
        </w:rPr>
      </w:pPr>
      <w:r w:rsidRPr="00FB19CF">
        <w:rPr>
          <w:b/>
          <w:bCs/>
          <w:sz w:val="28"/>
          <w:szCs w:val="28"/>
        </w:rPr>
        <w:t>Vingåker</w:t>
      </w:r>
    </w:p>
    <w:p w14:paraId="27568F90" w14:textId="77777777" w:rsidR="007A6222" w:rsidRDefault="007A6222" w:rsidP="00165AE6">
      <w:pPr>
        <w:rPr>
          <w:i/>
          <w:iCs/>
        </w:rPr>
      </w:pPr>
    </w:p>
    <w:p w14:paraId="65C90C92" w14:textId="29799D41" w:rsidR="00DE7FE7" w:rsidRPr="00234088" w:rsidRDefault="00DE7FE7" w:rsidP="00165AE6">
      <w:pPr>
        <w:rPr>
          <w:b/>
          <w:bCs/>
          <w:i/>
          <w:iCs/>
        </w:rPr>
      </w:pPr>
      <w:r w:rsidRPr="00234088">
        <w:rPr>
          <w:b/>
          <w:bCs/>
          <w:i/>
          <w:iCs/>
        </w:rPr>
        <w:t>Bondegatan</w:t>
      </w:r>
    </w:p>
    <w:p w14:paraId="3B86B94B" w14:textId="348B3939" w:rsidR="00D62F96" w:rsidRPr="00E01B5C" w:rsidRDefault="00D62F96" w:rsidP="00D62F96">
      <w:pPr>
        <w:rPr>
          <w:i/>
          <w:iCs/>
        </w:rPr>
      </w:pPr>
      <w:r>
        <w:rPr>
          <w:i/>
          <w:iCs/>
        </w:rPr>
        <w:t>Projektledare:</w:t>
      </w:r>
      <w:r w:rsidR="002C0973">
        <w:rPr>
          <w:i/>
          <w:iCs/>
        </w:rPr>
        <w:t xml:space="preserve"> Helene Kall</w:t>
      </w:r>
    </w:p>
    <w:p w14:paraId="0E7856E3" w14:textId="1734C0FC" w:rsidR="00DE7FE7" w:rsidRDefault="00DE7FE7" w:rsidP="00660219">
      <w:r>
        <w:t xml:space="preserve">Grävarbetet avslutat, väntar på infodring vecka </w:t>
      </w:r>
      <w:r w:rsidR="00AE5015">
        <w:t>40–41</w:t>
      </w:r>
      <w:r>
        <w:t>.</w:t>
      </w:r>
    </w:p>
    <w:p w14:paraId="30F215FD" w14:textId="77777777" w:rsidR="00E0061B" w:rsidRPr="00697E2B" w:rsidRDefault="00E0061B" w:rsidP="00660219">
      <w:pPr>
        <w:rPr>
          <w:i/>
          <w:iCs/>
        </w:rPr>
      </w:pPr>
    </w:p>
    <w:p w14:paraId="0F652775" w14:textId="6B41AE30" w:rsidR="00E0061B" w:rsidRPr="00234088" w:rsidRDefault="00214EB5" w:rsidP="00660219">
      <w:pPr>
        <w:rPr>
          <w:b/>
          <w:bCs/>
          <w:i/>
          <w:iCs/>
        </w:rPr>
      </w:pPr>
      <w:r w:rsidRPr="00234088">
        <w:rPr>
          <w:b/>
          <w:bCs/>
          <w:i/>
          <w:iCs/>
        </w:rPr>
        <w:t xml:space="preserve">Fiber </w:t>
      </w:r>
      <w:proofErr w:type="spellStart"/>
      <w:r w:rsidRPr="00234088">
        <w:rPr>
          <w:b/>
          <w:bCs/>
          <w:i/>
          <w:iCs/>
        </w:rPr>
        <w:t>Lyttersta</w:t>
      </w:r>
      <w:proofErr w:type="spellEnd"/>
      <w:r w:rsidRPr="00234088">
        <w:rPr>
          <w:b/>
          <w:bCs/>
          <w:i/>
          <w:iCs/>
        </w:rPr>
        <w:t xml:space="preserve"> </w:t>
      </w:r>
      <w:proofErr w:type="spellStart"/>
      <w:r w:rsidRPr="00234088">
        <w:rPr>
          <w:b/>
          <w:bCs/>
          <w:i/>
          <w:iCs/>
        </w:rPr>
        <w:t>Dammslund</w:t>
      </w:r>
      <w:proofErr w:type="spellEnd"/>
    </w:p>
    <w:p w14:paraId="484E55F9" w14:textId="2CB8FB32" w:rsidR="00D62F96" w:rsidRPr="00E01B5C" w:rsidRDefault="00D62F96" w:rsidP="00D62F96">
      <w:pPr>
        <w:rPr>
          <w:i/>
          <w:iCs/>
        </w:rPr>
      </w:pPr>
      <w:r>
        <w:rPr>
          <w:i/>
          <w:iCs/>
        </w:rPr>
        <w:t>Projektledare:</w:t>
      </w:r>
      <w:r w:rsidR="002C0973">
        <w:rPr>
          <w:i/>
          <w:iCs/>
        </w:rPr>
        <w:t xml:space="preserve"> Pontus Frondelius</w:t>
      </w:r>
    </w:p>
    <w:p w14:paraId="7273423E" w14:textId="404AB86D" w:rsidR="00214EB5" w:rsidRDefault="00214EB5" w:rsidP="00660219">
      <w:r>
        <w:t>Ett stopp i kanalisationen som laga</w:t>
      </w:r>
      <w:r w:rsidR="002C0973">
        <w:t>des</w:t>
      </w:r>
      <w:r>
        <w:t xml:space="preserve"> v.39. Efter åtgärden ska Optoteknik blåsa in fibern mellan </w:t>
      </w:r>
      <w:proofErr w:type="spellStart"/>
      <w:r>
        <w:t>Dammslund</w:t>
      </w:r>
      <w:proofErr w:type="spellEnd"/>
      <w:r>
        <w:t xml:space="preserve"> och </w:t>
      </w:r>
      <w:proofErr w:type="spellStart"/>
      <w:r>
        <w:t>Lyttersta</w:t>
      </w:r>
      <w:proofErr w:type="spellEnd"/>
      <w:r>
        <w:t>.</w:t>
      </w:r>
    </w:p>
    <w:p w14:paraId="2CBFAB15" w14:textId="77777777" w:rsidR="00214EB5" w:rsidRDefault="00214EB5" w:rsidP="00660219"/>
    <w:p w14:paraId="7E4BE0C3" w14:textId="0B8ECF97" w:rsidR="00F45C2D" w:rsidRPr="00F45C2D" w:rsidRDefault="00D77892" w:rsidP="00D77892">
      <w:pPr>
        <w:rPr>
          <w:b/>
          <w:bCs/>
          <w:i/>
          <w:iCs/>
        </w:rPr>
      </w:pPr>
      <w:r w:rsidRPr="00F45C2D">
        <w:rPr>
          <w:b/>
          <w:bCs/>
          <w:i/>
          <w:iCs/>
        </w:rPr>
        <w:t>Infodringsprojekt v.4</w:t>
      </w:r>
      <w:r w:rsidR="00F45C2D" w:rsidRPr="00F45C2D">
        <w:rPr>
          <w:b/>
          <w:bCs/>
          <w:i/>
          <w:iCs/>
        </w:rPr>
        <w:t>1</w:t>
      </w:r>
    </w:p>
    <w:p w14:paraId="2B6B563F" w14:textId="4815BFED" w:rsidR="00F45C2D" w:rsidRPr="00F45C2D" w:rsidRDefault="00F45C2D" w:rsidP="00D77892">
      <w:pPr>
        <w:rPr>
          <w:i/>
          <w:iCs/>
        </w:rPr>
      </w:pPr>
      <w:r w:rsidRPr="00F45C2D">
        <w:rPr>
          <w:i/>
          <w:iCs/>
        </w:rPr>
        <w:t>Projektledare: Niklas Bergman</w:t>
      </w:r>
    </w:p>
    <w:p w14:paraId="02FB93F8" w14:textId="343A85ED" w:rsidR="00334EA7" w:rsidRDefault="00D77892" w:rsidP="00660219">
      <w:proofErr w:type="spellStart"/>
      <w:r>
        <w:t>Sävstaholmsvägen</w:t>
      </w:r>
      <w:proofErr w:type="spellEnd"/>
    </w:p>
    <w:sectPr w:rsidR="00334EA7" w:rsidSect="00964B79"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2098" w:right="1418" w:bottom="1843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24849A" w14:textId="77777777" w:rsidR="003707E1" w:rsidRDefault="003707E1">
      <w:r>
        <w:separator/>
      </w:r>
    </w:p>
  </w:endnote>
  <w:endnote w:type="continuationSeparator" w:id="0">
    <w:p w14:paraId="522EC388" w14:textId="77777777" w:rsidR="003707E1" w:rsidRDefault="00370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E1CDE" w14:textId="77777777" w:rsidR="00EA592D" w:rsidRPr="00EA592D" w:rsidRDefault="00EA592D" w:rsidP="00F96371">
    <w:pPr>
      <w:pBdr>
        <w:top w:val="single" w:sz="4" w:space="31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3F863E93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5289B" w14:textId="77777777" w:rsidR="00F156C4" w:rsidRDefault="00F156C4" w:rsidP="00C740F3">
    <w:pPr>
      <w:pStyle w:val="Sidfot"/>
    </w:pPr>
  </w:p>
  <w:p w14:paraId="598385E5" w14:textId="77777777" w:rsidR="00F156C4" w:rsidRDefault="00F156C4" w:rsidP="00C740F3">
    <w:pPr>
      <w:pStyle w:val="Sidfot"/>
    </w:pPr>
  </w:p>
  <w:p w14:paraId="25B475E3" w14:textId="77777777" w:rsidR="00F156C4" w:rsidRPr="00E85BA2" w:rsidRDefault="00F156C4" w:rsidP="00C740F3">
    <w:pPr>
      <w:pStyle w:val="Sidfot"/>
    </w:pPr>
  </w:p>
  <w:p w14:paraId="171B5B30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F85EC20" w14:textId="77777777" w:rsidR="00FD4CA5" w:rsidRPr="00A553BE" w:rsidRDefault="00FD4CA5" w:rsidP="00C740F3">
    <w:pPr>
      <w:pStyle w:val="Sidfot"/>
      <w:rPr>
        <w:lang w:val="sv-SE"/>
      </w:rPr>
    </w:pPr>
  </w:p>
  <w:p w14:paraId="1FC03722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C0FCCF9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75373A1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62BC185C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64FF6E7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9FB616" w14:textId="77777777" w:rsidR="003707E1" w:rsidRDefault="003707E1">
      <w:r>
        <w:separator/>
      </w:r>
    </w:p>
  </w:footnote>
  <w:footnote w:type="continuationSeparator" w:id="0">
    <w:p w14:paraId="65B8CC9B" w14:textId="77777777" w:rsidR="003707E1" w:rsidRDefault="003707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3E70A9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6FF8FD0" wp14:editId="453D23DC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10" name="Bildobjekt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CA8D67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29F87CE" w14:textId="5133B62F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D02395">
      <w:rPr>
        <w:noProof/>
      </w:rPr>
      <w:t>2024-10-03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C620C3">
      <w:fldChar w:fldCharType="begin"/>
    </w:r>
    <w:r w:rsidR="00C620C3">
      <w:instrText xml:space="preserve"> NUMPAGES  \* LOWER </w:instrText>
    </w:r>
    <w:r w:rsidR="00C620C3">
      <w:fldChar w:fldCharType="separate"/>
    </w:r>
    <w:r w:rsidR="00D679DB">
      <w:rPr>
        <w:noProof/>
      </w:rPr>
      <w:t>1</w:t>
    </w:r>
    <w:r w:rsidR="00C620C3">
      <w:rPr>
        <w:noProof/>
      </w:rPr>
      <w:fldChar w:fldCharType="end"/>
    </w:r>
    <w:r w:rsidRPr="009062B6"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34C"/>
    <w:rsid w:val="000217E3"/>
    <w:rsid w:val="00024AE8"/>
    <w:rsid w:val="0002699C"/>
    <w:rsid w:val="00026E12"/>
    <w:rsid w:val="00041952"/>
    <w:rsid w:val="00055AB8"/>
    <w:rsid w:val="00076735"/>
    <w:rsid w:val="000840E8"/>
    <w:rsid w:val="0009666A"/>
    <w:rsid w:val="000B12EE"/>
    <w:rsid w:val="000B20D8"/>
    <w:rsid w:val="000B5C7F"/>
    <w:rsid w:val="000C281B"/>
    <w:rsid w:val="000C2F51"/>
    <w:rsid w:val="000D69E0"/>
    <w:rsid w:val="000F0749"/>
    <w:rsid w:val="000F3E3B"/>
    <w:rsid w:val="001027B0"/>
    <w:rsid w:val="00106A8B"/>
    <w:rsid w:val="001245CE"/>
    <w:rsid w:val="00131EF4"/>
    <w:rsid w:val="001404B5"/>
    <w:rsid w:val="001409F8"/>
    <w:rsid w:val="001509BB"/>
    <w:rsid w:val="00150B2D"/>
    <w:rsid w:val="00164588"/>
    <w:rsid w:val="00165AE6"/>
    <w:rsid w:val="00170944"/>
    <w:rsid w:val="001761AF"/>
    <w:rsid w:val="00180236"/>
    <w:rsid w:val="001927EA"/>
    <w:rsid w:val="001B2156"/>
    <w:rsid w:val="001B38E9"/>
    <w:rsid w:val="001B4ED8"/>
    <w:rsid w:val="001C3151"/>
    <w:rsid w:val="001C4E68"/>
    <w:rsid w:val="001C55CC"/>
    <w:rsid w:val="001F7B2F"/>
    <w:rsid w:val="00214EB5"/>
    <w:rsid w:val="0022066A"/>
    <w:rsid w:val="00224A12"/>
    <w:rsid w:val="00234088"/>
    <w:rsid w:val="002440C7"/>
    <w:rsid w:val="0024591B"/>
    <w:rsid w:val="00246216"/>
    <w:rsid w:val="00262A89"/>
    <w:rsid w:val="00262ACB"/>
    <w:rsid w:val="00280D2C"/>
    <w:rsid w:val="00283D8D"/>
    <w:rsid w:val="00295BCA"/>
    <w:rsid w:val="002A6EE0"/>
    <w:rsid w:val="002B57B6"/>
    <w:rsid w:val="002C0973"/>
    <w:rsid w:val="002C343F"/>
    <w:rsid w:val="002C6A6A"/>
    <w:rsid w:val="002D22F7"/>
    <w:rsid w:val="002D66A6"/>
    <w:rsid w:val="002E12AC"/>
    <w:rsid w:val="002F63E3"/>
    <w:rsid w:val="002F6EBD"/>
    <w:rsid w:val="00305CBD"/>
    <w:rsid w:val="00307EE5"/>
    <w:rsid w:val="00334EA7"/>
    <w:rsid w:val="00337729"/>
    <w:rsid w:val="00351F74"/>
    <w:rsid w:val="00357109"/>
    <w:rsid w:val="003707E1"/>
    <w:rsid w:val="00384353"/>
    <w:rsid w:val="00386990"/>
    <w:rsid w:val="00387932"/>
    <w:rsid w:val="00387B9C"/>
    <w:rsid w:val="00391517"/>
    <w:rsid w:val="00395CA8"/>
    <w:rsid w:val="003B0B44"/>
    <w:rsid w:val="003C4409"/>
    <w:rsid w:val="003D3662"/>
    <w:rsid w:val="003D3CDE"/>
    <w:rsid w:val="003D43E6"/>
    <w:rsid w:val="003F22A7"/>
    <w:rsid w:val="004160A6"/>
    <w:rsid w:val="004378A0"/>
    <w:rsid w:val="0044321C"/>
    <w:rsid w:val="00444212"/>
    <w:rsid w:val="00466259"/>
    <w:rsid w:val="00467C64"/>
    <w:rsid w:val="00475BD4"/>
    <w:rsid w:val="004839A8"/>
    <w:rsid w:val="0048552E"/>
    <w:rsid w:val="00487B71"/>
    <w:rsid w:val="00487BF5"/>
    <w:rsid w:val="00495536"/>
    <w:rsid w:val="004A4745"/>
    <w:rsid w:val="004B4555"/>
    <w:rsid w:val="004E10A6"/>
    <w:rsid w:val="004E3904"/>
    <w:rsid w:val="004E6647"/>
    <w:rsid w:val="004F316A"/>
    <w:rsid w:val="004F69BB"/>
    <w:rsid w:val="00527950"/>
    <w:rsid w:val="00531E63"/>
    <w:rsid w:val="005443D5"/>
    <w:rsid w:val="0056718B"/>
    <w:rsid w:val="00575FF7"/>
    <w:rsid w:val="00586C8E"/>
    <w:rsid w:val="00590246"/>
    <w:rsid w:val="00592C73"/>
    <w:rsid w:val="0059366A"/>
    <w:rsid w:val="005A6B86"/>
    <w:rsid w:val="005B0725"/>
    <w:rsid w:val="005E3735"/>
    <w:rsid w:val="005F64FD"/>
    <w:rsid w:val="00616FCE"/>
    <w:rsid w:val="006206C4"/>
    <w:rsid w:val="00630C4D"/>
    <w:rsid w:val="00656031"/>
    <w:rsid w:val="00660219"/>
    <w:rsid w:val="00662723"/>
    <w:rsid w:val="006631CC"/>
    <w:rsid w:val="006644D8"/>
    <w:rsid w:val="00667717"/>
    <w:rsid w:val="006731FC"/>
    <w:rsid w:val="0068117F"/>
    <w:rsid w:val="0068435E"/>
    <w:rsid w:val="00685D24"/>
    <w:rsid w:val="0069750A"/>
    <w:rsid w:val="00697E2B"/>
    <w:rsid w:val="006A393A"/>
    <w:rsid w:val="006C0102"/>
    <w:rsid w:val="006C6932"/>
    <w:rsid w:val="006D1D94"/>
    <w:rsid w:val="006D58C7"/>
    <w:rsid w:val="006D6300"/>
    <w:rsid w:val="006E2E9C"/>
    <w:rsid w:val="006F3E3C"/>
    <w:rsid w:val="00710031"/>
    <w:rsid w:val="00715DF3"/>
    <w:rsid w:val="007265D8"/>
    <w:rsid w:val="0074468A"/>
    <w:rsid w:val="00751899"/>
    <w:rsid w:val="00753633"/>
    <w:rsid w:val="007630E6"/>
    <w:rsid w:val="0077602E"/>
    <w:rsid w:val="00776AFA"/>
    <w:rsid w:val="007807EC"/>
    <w:rsid w:val="00781537"/>
    <w:rsid w:val="007836BD"/>
    <w:rsid w:val="007959A8"/>
    <w:rsid w:val="007A44A0"/>
    <w:rsid w:val="007A6222"/>
    <w:rsid w:val="007A6752"/>
    <w:rsid w:val="007C1BE2"/>
    <w:rsid w:val="008070F9"/>
    <w:rsid w:val="00812C7F"/>
    <w:rsid w:val="00813711"/>
    <w:rsid w:val="008141A9"/>
    <w:rsid w:val="00816036"/>
    <w:rsid w:val="00840101"/>
    <w:rsid w:val="0084186A"/>
    <w:rsid w:val="008436DA"/>
    <w:rsid w:val="008471E6"/>
    <w:rsid w:val="0085021D"/>
    <w:rsid w:val="00852C89"/>
    <w:rsid w:val="0085552F"/>
    <w:rsid w:val="00863D2D"/>
    <w:rsid w:val="008664A3"/>
    <w:rsid w:val="00866858"/>
    <w:rsid w:val="00870363"/>
    <w:rsid w:val="00880F50"/>
    <w:rsid w:val="008914E5"/>
    <w:rsid w:val="008915BA"/>
    <w:rsid w:val="00891BD4"/>
    <w:rsid w:val="00894E75"/>
    <w:rsid w:val="008A6D44"/>
    <w:rsid w:val="008B0929"/>
    <w:rsid w:val="008B0A20"/>
    <w:rsid w:val="008B2A1F"/>
    <w:rsid w:val="008C1AF3"/>
    <w:rsid w:val="008E1353"/>
    <w:rsid w:val="008E5D05"/>
    <w:rsid w:val="008E6214"/>
    <w:rsid w:val="008E7DD4"/>
    <w:rsid w:val="00903CC1"/>
    <w:rsid w:val="009062B6"/>
    <w:rsid w:val="00913A7F"/>
    <w:rsid w:val="00913CBE"/>
    <w:rsid w:val="009154FE"/>
    <w:rsid w:val="00934B2C"/>
    <w:rsid w:val="009372AB"/>
    <w:rsid w:val="009433EE"/>
    <w:rsid w:val="00946C53"/>
    <w:rsid w:val="00952FFC"/>
    <w:rsid w:val="009607EC"/>
    <w:rsid w:val="009623CB"/>
    <w:rsid w:val="00964B79"/>
    <w:rsid w:val="00972AA0"/>
    <w:rsid w:val="00976586"/>
    <w:rsid w:val="00980B29"/>
    <w:rsid w:val="009A674B"/>
    <w:rsid w:val="009B04ED"/>
    <w:rsid w:val="009C3175"/>
    <w:rsid w:val="009C4664"/>
    <w:rsid w:val="009C5A5A"/>
    <w:rsid w:val="009D53E5"/>
    <w:rsid w:val="009D6152"/>
    <w:rsid w:val="009E6065"/>
    <w:rsid w:val="009E6F5C"/>
    <w:rsid w:val="009F1192"/>
    <w:rsid w:val="009F7E91"/>
    <w:rsid w:val="00A0221A"/>
    <w:rsid w:val="00A04EF5"/>
    <w:rsid w:val="00A07FF6"/>
    <w:rsid w:val="00A133A2"/>
    <w:rsid w:val="00A25024"/>
    <w:rsid w:val="00A274C2"/>
    <w:rsid w:val="00A422B7"/>
    <w:rsid w:val="00A44817"/>
    <w:rsid w:val="00A52474"/>
    <w:rsid w:val="00A553BE"/>
    <w:rsid w:val="00A56484"/>
    <w:rsid w:val="00A617E7"/>
    <w:rsid w:val="00A9300D"/>
    <w:rsid w:val="00A95B7D"/>
    <w:rsid w:val="00AB5105"/>
    <w:rsid w:val="00AD6134"/>
    <w:rsid w:val="00AD71B3"/>
    <w:rsid w:val="00AE27B2"/>
    <w:rsid w:val="00AE5015"/>
    <w:rsid w:val="00AE52F9"/>
    <w:rsid w:val="00AE65DB"/>
    <w:rsid w:val="00AF7326"/>
    <w:rsid w:val="00B00781"/>
    <w:rsid w:val="00B01058"/>
    <w:rsid w:val="00B06684"/>
    <w:rsid w:val="00B2552E"/>
    <w:rsid w:val="00B45AE8"/>
    <w:rsid w:val="00B537A4"/>
    <w:rsid w:val="00B7121F"/>
    <w:rsid w:val="00B87226"/>
    <w:rsid w:val="00B94F36"/>
    <w:rsid w:val="00B95E14"/>
    <w:rsid w:val="00BA6E75"/>
    <w:rsid w:val="00BA76E4"/>
    <w:rsid w:val="00BB1CDD"/>
    <w:rsid w:val="00BB4EB2"/>
    <w:rsid w:val="00BB7D26"/>
    <w:rsid w:val="00BC2244"/>
    <w:rsid w:val="00BE337C"/>
    <w:rsid w:val="00BF0B44"/>
    <w:rsid w:val="00BF4383"/>
    <w:rsid w:val="00C0381B"/>
    <w:rsid w:val="00C14362"/>
    <w:rsid w:val="00C202E7"/>
    <w:rsid w:val="00C24CAF"/>
    <w:rsid w:val="00C270E7"/>
    <w:rsid w:val="00C51EEF"/>
    <w:rsid w:val="00C532E0"/>
    <w:rsid w:val="00C5534A"/>
    <w:rsid w:val="00C620C3"/>
    <w:rsid w:val="00C65BCE"/>
    <w:rsid w:val="00C66AF7"/>
    <w:rsid w:val="00C740F3"/>
    <w:rsid w:val="00C760DA"/>
    <w:rsid w:val="00C8701D"/>
    <w:rsid w:val="00CA272A"/>
    <w:rsid w:val="00CA6EB3"/>
    <w:rsid w:val="00CB0C12"/>
    <w:rsid w:val="00CB5E10"/>
    <w:rsid w:val="00CC1525"/>
    <w:rsid w:val="00CC3D83"/>
    <w:rsid w:val="00CC7ED0"/>
    <w:rsid w:val="00CD6A38"/>
    <w:rsid w:val="00CF3A34"/>
    <w:rsid w:val="00CF3ECF"/>
    <w:rsid w:val="00D02395"/>
    <w:rsid w:val="00D22D49"/>
    <w:rsid w:val="00D236FF"/>
    <w:rsid w:val="00D256EB"/>
    <w:rsid w:val="00D30678"/>
    <w:rsid w:val="00D37FA2"/>
    <w:rsid w:val="00D55C52"/>
    <w:rsid w:val="00D57351"/>
    <w:rsid w:val="00D61784"/>
    <w:rsid w:val="00D62F96"/>
    <w:rsid w:val="00D679DB"/>
    <w:rsid w:val="00D70692"/>
    <w:rsid w:val="00D71AA3"/>
    <w:rsid w:val="00D77892"/>
    <w:rsid w:val="00D86EC9"/>
    <w:rsid w:val="00D92765"/>
    <w:rsid w:val="00D94068"/>
    <w:rsid w:val="00D976AF"/>
    <w:rsid w:val="00D97C93"/>
    <w:rsid w:val="00D97CD3"/>
    <w:rsid w:val="00DB479F"/>
    <w:rsid w:val="00DB5883"/>
    <w:rsid w:val="00DD5A9D"/>
    <w:rsid w:val="00DE1859"/>
    <w:rsid w:val="00DE2034"/>
    <w:rsid w:val="00DE5EFF"/>
    <w:rsid w:val="00DE7FE7"/>
    <w:rsid w:val="00E0061B"/>
    <w:rsid w:val="00E01B5C"/>
    <w:rsid w:val="00E05124"/>
    <w:rsid w:val="00E20796"/>
    <w:rsid w:val="00E25F24"/>
    <w:rsid w:val="00E44A61"/>
    <w:rsid w:val="00E45735"/>
    <w:rsid w:val="00E6168A"/>
    <w:rsid w:val="00E7678B"/>
    <w:rsid w:val="00E81BAC"/>
    <w:rsid w:val="00E85BA2"/>
    <w:rsid w:val="00E94B58"/>
    <w:rsid w:val="00EA03AC"/>
    <w:rsid w:val="00EA1F5A"/>
    <w:rsid w:val="00EA592D"/>
    <w:rsid w:val="00EA704A"/>
    <w:rsid w:val="00EF0DF7"/>
    <w:rsid w:val="00EF41D0"/>
    <w:rsid w:val="00F00D1C"/>
    <w:rsid w:val="00F06EA4"/>
    <w:rsid w:val="00F101AA"/>
    <w:rsid w:val="00F10B91"/>
    <w:rsid w:val="00F115AC"/>
    <w:rsid w:val="00F1297F"/>
    <w:rsid w:val="00F156C4"/>
    <w:rsid w:val="00F40051"/>
    <w:rsid w:val="00F440E6"/>
    <w:rsid w:val="00F45C2D"/>
    <w:rsid w:val="00F4752F"/>
    <w:rsid w:val="00F47C5F"/>
    <w:rsid w:val="00F571B4"/>
    <w:rsid w:val="00F6134C"/>
    <w:rsid w:val="00F67B4F"/>
    <w:rsid w:val="00F73CF9"/>
    <w:rsid w:val="00F96371"/>
    <w:rsid w:val="00F96DBA"/>
    <w:rsid w:val="00FA1661"/>
    <w:rsid w:val="00FB008E"/>
    <w:rsid w:val="00FB19CF"/>
    <w:rsid w:val="00FB408F"/>
    <w:rsid w:val="00FC5630"/>
    <w:rsid w:val="00FD4CA5"/>
    <w:rsid w:val="00FE1591"/>
    <w:rsid w:val="00FF2C2C"/>
    <w:rsid w:val="00FF3BAC"/>
    <w:rsid w:val="00FF4A86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7B6933"/>
  <w15:docId w15:val="{8F9DF483-474A-45FC-8F83-EADDAF329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219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styleId="Platshllartext">
    <w:name w:val="Placeholder Text"/>
    <w:basedOn w:val="Standardstycketeckensnitt"/>
    <w:uiPriority w:val="99"/>
    <w:semiHidden/>
    <w:rsid w:val="001645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5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Pressmeddelande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Pressmeddelande</Template>
  <TotalTime>0</TotalTime>
  <Pages>2</Pages>
  <Words>342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Madelene Järnström</dc:creator>
  <cp:lastModifiedBy>Jenny Wallander</cp:lastModifiedBy>
  <cp:revision>2</cp:revision>
  <cp:lastPrinted>2017-05-24T07:54:00Z</cp:lastPrinted>
  <dcterms:created xsi:type="dcterms:W3CDTF">2024-10-03T11:33:00Z</dcterms:created>
  <dcterms:modified xsi:type="dcterms:W3CDTF">2024-10-03T11:33:00Z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